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B1" w:rsidRPr="00141B44" w:rsidRDefault="005206B1" w:rsidP="00141B44">
      <w:pPr>
        <w:rPr>
          <w:szCs w:val="24"/>
        </w:rPr>
      </w:pPr>
      <w:r w:rsidRPr="00141B44">
        <w:rPr>
          <w:szCs w:val="24"/>
        </w:rPr>
        <w:t>Student’s Name</w:t>
      </w:r>
    </w:p>
    <w:p w:rsidR="005206B1" w:rsidRPr="00141B44" w:rsidRDefault="005206B1" w:rsidP="00141B44">
      <w:pPr>
        <w:rPr>
          <w:szCs w:val="24"/>
        </w:rPr>
      </w:pPr>
      <w:r w:rsidRPr="00141B44">
        <w:rPr>
          <w:szCs w:val="24"/>
        </w:rPr>
        <w:t>Instructor</w:t>
      </w:r>
    </w:p>
    <w:p w:rsidR="005206B1" w:rsidRPr="00141B44" w:rsidRDefault="005206B1" w:rsidP="00141B44">
      <w:pPr>
        <w:rPr>
          <w:szCs w:val="24"/>
        </w:rPr>
      </w:pPr>
      <w:r w:rsidRPr="00141B44">
        <w:rPr>
          <w:szCs w:val="24"/>
        </w:rPr>
        <w:t>Course</w:t>
      </w:r>
    </w:p>
    <w:p w:rsidR="00B67BEF" w:rsidRPr="00483D58" w:rsidRDefault="005206B1" w:rsidP="00483D58">
      <w:pPr>
        <w:rPr>
          <w:szCs w:val="24"/>
        </w:rPr>
      </w:pPr>
      <w:r w:rsidRPr="00141B44">
        <w:rPr>
          <w:szCs w:val="24"/>
        </w:rPr>
        <w:t>Da</w:t>
      </w:r>
      <w:r w:rsidR="007C7668">
        <w:rPr>
          <w:szCs w:val="24"/>
        </w:rPr>
        <w:t>te</w:t>
      </w:r>
    </w:p>
    <w:p w:rsidR="007C7668" w:rsidRDefault="00B67BEF" w:rsidP="00141B44">
      <w:pPr>
        <w:rPr>
          <w:szCs w:val="24"/>
        </w:rPr>
      </w:pPr>
      <w:r w:rsidRPr="00141B44">
        <w:rPr>
          <w:szCs w:val="24"/>
        </w:rPr>
        <w:t xml:space="preserve">          </w:t>
      </w:r>
    </w:p>
    <w:p w:rsidR="00B67BEF" w:rsidRDefault="007C7668" w:rsidP="007C7668">
      <w:pPr>
        <w:jc w:val="center"/>
        <w:rPr>
          <w:szCs w:val="24"/>
        </w:rPr>
      </w:pPr>
      <w:r>
        <w:rPr>
          <w:szCs w:val="24"/>
        </w:rPr>
        <w:t>INRODUCTION</w:t>
      </w:r>
    </w:p>
    <w:p w:rsidR="00483D58" w:rsidRDefault="007C7668" w:rsidP="007C7668">
      <w:pPr>
        <w:rPr>
          <w:szCs w:val="24"/>
        </w:rPr>
      </w:pPr>
      <w:r>
        <w:rPr>
          <w:szCs w:val="24"/>
        </w:rPr>
        <w:t xml:space="preserve"> </w:t>
      </w:r>
      <w:r w:rsidR="00483D58">
        <w:rPr>
          <w:szCs w:val="24"/>
        </w:rPr>
        <w:tab/>
      </w:r>
      <w:r>
        <w:rPr>
          <w:szCs w:val="24"/>
        </w:rPr>
        <w:t xml:space="preserve">Apple </w:t>
      </w:r>
      <w:r w:rsidR="00483D58">
        <w:rPr>
          <w:szCs w:val="24"/>
        </w:rPr>
        <w:t>Company</w:t>
      </w:r>
      <w:r>
        <w:rPr>
          <w:szCs w:val="24"/>
        </w:rPr>
        <w:t xml:space="preserve"> being the most known and computer production company was founded by three people namely:</w:t>
      </w:r>
      <w:r w:rsidR="00483D58">
        <w:rPr>
          <w:szCs w:val="24"/>
        </w:rPr>
        <w:t xml:space="preserve"> </w:t>
      </w:r>
      <w:r>
        <w:rPr>
          <w:szCs w:val="24"/>
        </w:rPr>
        <w:t>Steve Jobs,</w:t>
      </w:r>
      <w:r w:rsidR="00483D58">
        <w:rPr>
          <w:szCs w:val="24"/>
        </w:rPr>
        <w:t xml:space="preserve"> </w:t>
      </w:r>
      <w:r>
        <w:rPr>
          <w:szCs w:val="24"/>
        </w:rPr>
        <w:t>Ronald Wayne and Steve Wozniak in April 1976 to develop and sell App</w:t>
      </w:r>
      <w:r w:rsidR="0025204B">
        <w:rPr>
          <w:szCs w:val="24"/>
        </w:rPr>
        <w:t>le personal computer.</w:t>
      </w:r>
      <w:r w:rsidR="00483D58">
        <w:rPr>
          <w:szCs w:val="24"/>
        </w:rPr>
        <w:t xml:space="preserve"> </w:t>
      </w:r>
      <w:r w:rsidR="0025204B">
        <w:rPr>
          <w:szCs w:val="24"/>
        </w:rPr>
        <w:t>One year later the company made a fruitful sales and revenue growth and by year 1980 Apple went to public for financial success where they also</w:t>
      </w:r>
      <w:r w:rsidR="000A4EA4">
        <w:rPr>
          <w:szCs w:val="24"/>
        </w:rPr>
        <w:t xml:space="preserve"> shipped new computers with</w:t>
      </w:r>
      <w:r w:rsidR="0025204B">
        <w:rPr>
          <w:szCs w:val="24"/>
        </w:rPr>
        <w:t xml:space="preserve"> new features for example graphical user interfaces.</w:t>
      </w:r>
      <w:r w:rsidR="00483D58">
        <w:rPr>
          <w:szCs w:val="24"/>
        </w:rPr>
        <w:t xml:space="preserve"> These new features increases</w:t>
      </w:r>
      <w:r w:rsidR="0025204B">
        <w:rPr>
          <w:szCs w:val="24"/>
        </w:rPr>
        <w:t xml:space="preserve"> its sales,</w:t>
      </w:r>
      <w:r w:rsidR="00483D58">
        <w:rPr>
          <w:szCs w:val="24"/>
        </w:rPr>
        <w:t xml:space="preserve"> </w:t>
      </w:r>
      <w:r w:rsidR="0025204B">
        <w:rPr>
          <w:szCs w:val="24"/>
        </w:rPr>
        <w:t>however,</w:t>
      </w:r>
      <w:r w:rsidR="00483D58">
        <w:rPr>
          <w:szCs w:val="24"/>
        </w:rPr>
        <w:t xml:space="preserve"> </w:t>
      </w:r>
      <w:r w:rsidR="0025204B">
        <w:rPr>
          <w:szCs w:val="24"/>
        </w:rPr>
        <w:t>the high price</w:t>
      </w:r>
      <w:r w:rsidR="00CF78D9">
        <w:rPr>
          <w:szCs w:val="24"/>
        </w:rPr>
        <w:t xml:space="preserve"> </w:t>
      </w:r>
      <w:r w:rsidR="0025204B">
        <w:rPr>
          <w:szCs w:val="24"/>
        </w:rPr>
        <w:t xml:space="preserve">tag of its products and also limited </w:t>
      </w:r>
      <w:r w:rsidR="00483D58">
        <w:rPr>
          <w:szCs w:val="24"/>
        </w:rPr>
        <w:t>software’s</w:t>
      </w:r>
      <w:r w:rsidR="0025204B">
        <w:rPr>
          <w:szCs w:val="24"/>
        </w:rPr>
        <w:t xml:space="preserve"> tittles caused problems between </w:t>
      </w:r>
      <w:r w:rsidR="00AA30E1">
        <w:rPr>
          <w:szCs w:val="24"/>
        </w:rPr>
        <w:t>executives in the company</w:t>
      </w:r>
      <w:r w:rsidR="00483D58">
        <w:rPr>
          <w:szCs w:val="24"/>
        </w:rPr>
        <w:t>, (</w:t>
      </w:r>
      <w:proofErr w:type="spellStart"/>
      <w:r w:rsidR="00483D58">
        <w:rPr>
          <w:szCs w:val="24"/>
        </w:rPr>
        <w:t>RhiannonApril</w:t>
      </w:r>
      <w:proofErr w:type="spellEnd"/>
      <w:r w:rsidR="00483D58">
        <w:rPr>
          <w:szCs w:val="24"/>
        </w:rPr>
        <w:t xml:space="preserve"> 1, 2015).</w:t>
      </w:r>
    </w:p>
    <w:p w:rsidR="00AA30E1" w:rsidRDefault="00AA30E1" w:rsidP="00483D58">
      <w:pPr>
        <w:ind w:firstLine="720"/>
        <w:rPr>
          <w:szCs w:val="24"/>
        </w:rPr>
      </w:pPr>
      <w:r>
        <w:rPr>
          <w:szCs w:val="24"/>
        </w:rPr>
        <w:t>Due to increased in sa</w:t>
      </w:r>
      <w:r w:rsidR="00CF78D9">
        <w:rPr>
          <w:szCs w:val="24"/>
        </w:rPr>
        <w:t>les of computers in the market</w:t>
      </w:r>
      <w:r w:rsidR="000A4EA4">
        <w:rPr>
          <w:szCs w:val="24"/>
        </w:rPr>
        <w:t>, Apple</w:t>
      </w:r>
      <w:r>
        <w:rPr>
          <w:szCs w:val="24"/>
        </w:rPr>
        <w:t xml:space="preserve"> computers saw a decrease in sales because of new competitors who sold their products at low prices particularly from Microsoft Windows</w:t>
      </w:r>
      <w:r w:rsidR="0042288B">
        <w:rPr>
          <w:szCs w:val="24"/>
        </w:rPr>
        <w:t>.</w:t>
      </w:r>
      <w:r w:rsidR="00483D58">
        <w:rPr>
          <w:szCs w:val="24"/>
        </w:rPr>
        <w:t xml:space="preserve"> </w:t>
      </w:r>
      <w:r w:rsidR="0042288B">
        <w:rPr>
          <w:szCs w:val="24"/>
        </w:rPr>
        <w:t xml:space="preserve">Apple company had to make some changes in business to increase sales of the products </w:t>
      </w:r>
      <w:r w:rsidR="000A4EA4">
        <w:rPr>
          <w:szCs w:val="24"/>
        </w:rPr>
        <w:t>by changing</w:t>
      </w:r>
      <w:r w:rsidR="0042288B">
        <w:rPr>
          <w:szCs w:val="24"/>
        </w:rPr>
        <w:t xml:space="preserve"> some of the hardware </w:t>
      </w:r>
      <w:r w:rsidR="000A4EA4">
        <w:rPr>
          <w:szCs w:val="24"/>
        </w:rPr>
        <w:t>used in</w:t>
      </w:r>
      <w:r w:rsidR="0042288B">
        <w:rPr>
          <w:szCs w:val="24"/>
        </w:rPr>
        <w:t xml:space="preserve"> its computers w</w:t>
      </w:r>
      <w:r w:rsidR="000A4EA4">
        <w:rPr>
          <w:szCs w:val="24"/>
        </w:rPr>
        <w:t>hich lead to</w:t>
      </w:r>
      <w:r w:rsidR="0042288B">
        <w:rPr>
          <w:szCs w:val="24"/>
        </w:rPr>
        <w:t xml:space="preserve"> in </w:t>
      </w:r>
      <w:r w:rsidR="000A4EA4">
        <w:rPr>
          <w:szCs w:val="24"/>
        </w:rPr>
        <w:t>profitability. In</w:t>
      </w:r>
      <w:r w:rsidR="0042288B">
        <w:rPr>
          <w:szCs w:val="24"/>
        </w:rPr>
        <w:t xml:space="preserve"> January 2007 Jobs announce that Apple computer</w:t>
      </w:r>
      <w:r w:rsidR="000A4EA4">
        <w:rPr>
          <w:szCs w:val="24"/>
        </w:rPr>
        <w:t>, Inc</w:t>
      </w:r>
      <w:r w:rsidR="0042288B">
        <w:rPr>
          <w:szCs w:val="24"/>
        </w:rPr>
        <w:t xml:space="preserve">. would be rename Apple Inc. to show its </w:t>
      </w:r>
      <w:r w:rsidR="00483D58">
        <w:rPr>
          <w:szCs w:val="24"/>
        </w:rPr>
        <w:t>shifted focus</w:t>
      </w:r>
      <w:r w:rsidR="0042288B">
        <w:rPr>
          <w:szCs w:val="24"/>
        </w:rPr>
        <w:t xml:space="preserve"> towards consumer electronics.</w:t>
      </w:r>
    </w:p>
    <w:p w:rsidR="00AB76FE" w:rsidRDefault="000A4EA4" w:rsidP="007C7668">
      <w:pPr>
        <w:rPr>
          <w:szCs w:val="24"/>
        </w:rPr>
      </w:pPr>
      <w:r>
        <w:rPr>
          <w:szCs w:val="24"/>
        </w:rPr>
        <w:t xml:space="preserve"> </w:t>
      </w:r>
      <w:r w:rsidR="0042288B">
        <w:rPr>
          <w:szCs w:val="24"/>
        </w:rPr>
        <w:t xml:space="preserve"> </w:t>
      </w:r>
      <w:r w:rsidR="00CE14EE">
        <w:rPr>
          <w:szCs w:val="24"/>
        </w:rPr>
        <w:t xml:space="preserve">Apple products are </w:t>
      </w:r>
      <w:r>
        <w:rPr>
          <w:szCs w:val="24"/>
        </w:rPr>
        <w:t>manufactured</w:t>
      </w:r>
      <w:r w:rsidR="00CE14EE">
        <w:rPr>
          <w:szCs w:val="24"/>
        </w:rPr>
        <w:t xml:space="preserve"> outs</w:t>
      </w:r>
      <w:r>
        <w:rPr>
          <w:szCs w:val="24"/>
        </w:rPr>
        <w:t xml:space="preserve">ide the company home </w:t>
      </w:r>
      <w:r w:rsidR="00483D58">
        <w:rPr>
          <w:szCs w:val="24"/>
        </w:rPr>
        <w:t>country that</w:t>
      </w:r>
      <w:r>
        <w:rPr>
          <w:szCs w:val="24"/>
        </w:rPr>
        <w:t xml:space="preserve"> is</w:t>
      </w:r>
      <w:r w:rsidR="00CE14EE">
        <w:rPr>
          <w:szCs w:val="24"/>
        </w:rPr>
        <w:t xml:space="preserve"> United States because of many </w:t>
      </w:r>
      <w:r>
        <w:rPr>
          <w:szCs w:val="24"/>
        </w:rPr>
        <w:t>reasons. Apple</w:t>
      </w:r>
      <w:r w:rsidR="00CE14EE">
        <w:rPr>
          <w:szCs w:val="24"/>
        </w:rPr>
        <w:t xml:space="preserve"> products are made in china because</w:t>
      </w:r>
      <w:r>
        <w:rPr>
          <w:szCs w:val="24"/>
        </w:rPr>
        <w:t xml:space="preserve"> of the cost of production. T</w:t>
      </w:r>
      <w:r w:rsidR="00CE14EE">
        <w:rPr>
          <w:szCs w:val="24"/>
        </w:rPr>
        <w:t xml:space="preserve">he main aim of any firm </w:t>
      </w:r>
      <w:r w:rsidR="00483D58">
        <w:rPr>
          <w:szCs w:val="24"/>
        </w:rPr>
        <w:t xml:space="preserve">is </w:t>
      </w:r>
      <w:r w:rsidR="00CE14EE">
        <w:rPr>
          <w:szCs w:val="24"/>
        </w:rPr>
        <w:t>to maximize profits while minimizing the cost of production.</w:t>
      </w:r>
      <w:r w:rsidR="00483D58">
        <w:rPr>
          <w:szCs w:val="24"/>
        </w:rPr>
        <w:t xml:space="preserve"> </w:t>
      </w:r>
      <w:r w:rsidR="00CE14EE">
        <w:rPr>
          <w:szCs w:val="24"/>
        </w:rPr>
        <w:t xml:space="preserve">In United States cost of </w:t>
      </w:r>
      <w:r>
        <w:rPr>
          <w:szCs w:val="24"/>
        </w:rPr>
        <w:t>labor</w:t>
      </w:r>
      <w:r w:rsidR="00CE14EE">
        <w:rPr>
          <w:szCs w:val="24"/>
        </w:rPr>
        <w:t xml:space="preserve"> is very high than in china hence Apple prefer the cheapest </w:t>
      </w:r>
      <w:r>
        <w:rPr>
          <w:szCs w:val="24"/>
        </w:rPr>
        <w:t>labor</w:t>
      </w:r>
      <w:r w:rsidR="00CE14EE">
        <w:rPr>
          <w:szCs w:val="24"/>
        </w:rPr>
        <w:t xml:space="preserve"> in </w:t>
      </w:r>
      <w:r w:rsidR="00CE14EE">
        <w:rPr>
          <w:szCs w:val="24"/>
        </w:rPr>
        <w:lastRenderedPageBreak/>
        <w:t>China than United States wh</w:t>
      </w:r>
      <w:r>
        <w:rPr>
          <w:szCs w:val="24"/>
        </w:rPr>
        <w:t>ere there employees are normally</w:t>
      </w:r>
      <w:r w:rsidR="00CE14EE">
        <w:rPr>
          <w:szCs w:val="24"/>
        </w:rPr>
        <w:t xml:space="preserve"> to be paid </w:t>
      </w:r>
      <w:r>
        <w:rPr>
          <w:szCs w:val="24"/>
        </w:rPr>
        <w:t>more. China’s</w:t>
      </w:r>
      <w:r w:rsidR="008B51FB">
        <w:rPr>
          <w:szCs w:val="24"/>
        </w:rPr>
        <w:t xml:space="preserve"> factories</w:t>
      </w:r>
      <w:r w:rsidR="00AB76FE">
        <w:rPr>
          <w:szCs w:val="24"/>
        </w:rPr>
        <w:t xml:space="preserve"> are bigger enough than those in United States</w:t>
      </w:r>
      <w:r>
        <w:rPr>
          <w:szCs w:val="24"/>
        </w:rPr>
        <w:t xml:space="preserve"> hence makes it another reason because </w:t>
      </w:r>
      <w:r w:rsidR="00AB76FE">
        <w:rPr>
          <w:szCs w:val="24"/>
        </w:rPr>
        <w:t xml:space="preserve">they can </w:t>
      </w:r>
      <w:r>
        <w:rPr>
          <w:szCs w:val="24"/>
        </w:rPr>
        <w:t>accommodate</w:t>
      </w:r>
      <w:r w:rsidR="00AB76FE">
        <w:rPr>
          <w:szCs w:val="24"/>
        </w:rPr>
        <w:t xml:space="preserve"> large of number of workers during day time and even night hours.</w:t>
      </w:r>
      <w:r w:rsidR="00483D58">
        <w:rPr>
          <w:szCs w:val="24"/>
        </w:rPr>
        <w:t xml:space="preserve"> </w:t>
      </w:r>
      <w:r w:rsidR="00AB76FE">
        <w:rPr>
          <w:szCs w:val="24"/>
        </w:rPr>
        <w:t>This has</w:t>
      </w:r>
      <w:r>
        <w:rPr>
          <w:szCs w:val="24"/>
        </w:rPr>
        <w:t xml:space="preserve"> made to be</w:t>
      </w:r>
      <w:r w:rsidR="00AB76FE">
        <w:rPr>
          <w:szCs w:val="24"/>
        </w:rPr>
        <w:t xml:space="preserve"> fast and easy</w:t>
      </w:r>
      <w:r>
        <w:rPr>
          <w:szCs w:val="24"/>
        </w:rPr>
        <w:t xml:space="preserve"> in</w:t>
      </w:r>
      <w:r w:rsidR="00AB76FE">
        <w:rPr>
          <w:szCs w:val="24"/>
        </w:rPr>
        <w:t xml:space="preserve"> production hence increase in sales</w:t>
      </w:r>
      <w:r w:rsidR="00483D58">
        <w:rPr>
          <w:szCs w:val="24"/>
        </w:rPr>
        <w:t>, (</w:t>
      </w:r>
      <w:proofErr w:type="spellStart"/>
      <w:r w:rsidR="00483D58">
        <w:rPr>
          <w:szCs w:val="24"/>
        </w:rPr>
        <w:t>Christoph</w:t>
      </w:r>
      <w:proofErr w:type="spellEnd"/>
      <w:r w:rsidR="00483D58">
        <w:rPr>
          <w:szCs w:val="24"/>
        </w:rPr>
        <w:t xml:space="preserve"> Dernbach2008)</w:t>
      </w:r>
    </w:p>
    <w:p w:rsidR="00AB76FE" w:rsidRDefault="00AB76FE" w:rsidP="007C7668">
      <w:pPr>
        <w:rPr>
          <w:szCs w:val="24"/>
        </w:rPr>
      </w:pPr>
      <w:r>
        <w:rPr>
          <w:szCs w:val="24"/>
        </w:rPr>
        <w:t xml:space="preserve"> </w:t>
      </w:r>
      <w:r w:rsidR="000A4EA4">
        <w:rPr>
          <w:szCs w:val="24"/>
        </w:rPr>
        <w:t xml:space="preserve"> </w:t>
      </w:r>
      <w:r w:rsidR="00FD6A9F">
        <w:rPr>
          <w:szCs w:val="24"/>
        </w:rPr>
        <w:t xml:space="preserve"> </w:t>
      </w:r>
      <w:r>
        <w:rPr>
          <w:szCs w:val="24"/>
        </w:rPr>
        <w:t>Availability of qualified and experienced engineers i</w:t>
      </w:r>
      <w:r w:rsidR="00483D58">
        <w:rPr>
          <w:szCs w:val="24"/>
        </w:rPr>
        <w:t>n China than United States does and in explaining, t</w:t>
      </w:r>
      <w:r>
        <w:rPr>
          <w:szCs w:val="24"/>
        </w:rPr>
        <w:t>his lead to efficient production due to employing</w:t>
      </w:r>
      <w:r w:rsidR="00057CF4">
        <w:rPr>
          <w:szCs w:val="24"/>
        </w:rPr>
        <w:t xml:space="preserve"> people with technical skills n</w:t>
      </w:r>
      <w:r>
        <w:rPr>
          <w:szCs w:val="24"/>
        </w:rPr>
        <w:t>ecessary for production</w:t>
      </w:r>
      <w:r w:rsidR="000D0590">
        <w:rPr>
          <w:szCs w:val="24"/>
        </w:rPr>
        <w:t xml:space="preserve"> of</w:t>
      </w:r>
      <w:r>
        <w:rPr>
          <w:szCs w:val="24"/>
        </w:rPr>
        <w:t xml:space="preserve"> quality products that would make sense to consumers taste and </w:t>
      </w:r>
      <w:r w:rsidR="00483D58">
        <w:rPr>
          <w:szCs w:val="24"/>
        </w:rPr>
        <w:t xml:space="preserve">also </w:t>
      </w:r>
      <w:proofErr w:type="gramStart"/>
      <w:r w:rsidR="00FD6A9F">
        <w:rPr>
          <w:szCs w:val="24"/>
        </w:rPr>
        <w:t>preference</w:t>
      </w:r>
      <w:proofErr w:type="gramEnd"/>
      <w:r w:rsidR="00FD6A9F">
        <w:rPr>
          <w:szCs w:val="24"/>
        </w:rPr>
        <w:t>.</w:t>
      </w:r>
      <w:r w:rsidR="00483D58">
        <w:rPr>
          <w:szCs w:val="24"/>
        </w:rPr>
        <w:t xml:space="preserve"> </w:t>
      </w:r>
      <w:r w:rsidR="00FD6A9F">
        <w:rPr>
          <w:szCs w:val="24"/>
        </w:rPr>
        <w:t>These has also make Apple products remain at the top of its competitors by making bigger sales.</w:t>
      </w:r>
      <w:r w:rsidR="00483D58">
        <w:rPr>
          <w:szCs w:val="24"/>
        </w:rPr>
        <w:t xml:space="preserve"> </w:t>
      </w:r>
      <w:r w:rsidR="00FD6A9F">
        <w:rPr>
          <w:szCs w:val="24"/>
        </w:rPr>
        <w:t>China also being a coun</w:t>
      </w:r>
      <w:r w:rsidR="000D0590">
        <w:rPr>
          <w:szCs w:val="24"/>
        </w:rPr>
        <w:t>try with large population made A</w:t>
      </w:r>
      <w:r w:rsidR="00FD6A9F">
        <w:rPr>
          <w:szCs w:val="24"/>
        </w:rPr>
        <w:t xml:space="preserve">pple products </w:t>
      </w:r>
      <w:r w:rsidR="00483D58">
        <w:rPr>
          <w:szCs w:val="24"/>
        </w:rPr>
        <w:t>gets</w:t>
      </w:r>
      <w:r w:rsidR="00FD6A9F">
        <w:rPr>
          <w:szCs w:val="24"/>
        </w:rPr>
        <w:t xml:space="preserve"> ready market and Chinese have adapted so rapidly to new technology because of the government support to most of the industries.</w:t>
      </w:r>
      <w:r w:rsidR="00483D58">
        <w:rPr>
          <w:szCs w:val="24"/>
        </w:rPr>
        <w:t xml:space="preserve"> </w:t>
      </w:r>
      <w:r w:rsidR="00FD6A9F">
        <w:rPr>
          <w:szCs w:val="24"/>
        </w:rPr>
        <w:t>Apple does not produce the custom products,</w:t>
      </w:r>
      <w:r w:rsidR="00483D58">
        <w:rPr>
          <w:szCs w:val="24"/>
        </w:rPr>
        <w:t xml:space="preserve"> </w:t>
      </w:r>
      <w:r w:rsidR="00FD6A9F">
        <w:rPr>
          <w:szCs w:val="24"/>
        </w:rPr>
        <w:t>hence it does not require them quickly,</w:t>
      </w:r>
      <w:r w:rsidR="00483D58">
        <w:rPr>
          <w:szCs w:val="24"/>
        </w:rPr>
        <w:t xml:space="preserve"> and all</w:t>
      </w:r>
      <w:r w:rsidR="00FD6A9F">
        <w:rPr>
          <w:szCs w:val="24"/>
        </w:rPr>
        <w:t xml:space="preserve"> of its products takes more than a year because they are standard and also mass pro</w:t>
      </w:r>
      <w:r w:rsidR="0072171F">
        <w:rPr>
          <w:szCs w:val="24"/>
        </w:rPr>
        <w:t>duced hence there is no reason to make it close to end consumers.</w:t>
      </w:r>
      <w:r w:rsidR="00483D58">
        <w:rPr>
          <w:szCs w:val="24"/>
        </w:rPr>
        <w:t xml:space="preserve"> </w:t>
      </w:r>
      <w:r w:rsidR="0072171F">
        <w:rPr>
          <w:szCs w:val="24"/>
        </w:rPr>
        <w:t>All these reasons ensures that Apple products are manufactured at lowest cost to allow consumers purchase at reasonable prices and also</w:t>
      </w:r>
      <w:r w:rsidR="00E655AC">
        <w:rPr>
          <w:szCs w:val="24"/>
        </w:rPr>
        <w:t xml:space="preserve"> to balance demand and supply of its products.</w:t>
      </w:r>
    </w:p>
    <w:p w:rsidR="00757EDA" w:rsidRDefault="00057CF4" w:rsidP="007C7668">
      <w:pPr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Foxcon</w:t>
      </w:r>
      <w:proofErr w:type="spellEnd"/>
      <w:r>
        <w:rPr>
          <w:szCs w:val="24"/>
        </w:rPr>
        <w:t xml:space="preserve"> being the su</w:t>
      </w:r>
      <w:r w:rsidR="000D0590">
        <w:rPr>
          <w:szCs w:val="24"/>
        </w:rPr>
        <w:t xml:space="preserve">pplier of Apple </w:t>
      </w:r>
      <w:r w:rsidR="00483D58">
        <w:rPr>
          <w:szCs w:val="24"/>
        </w:rPr>
        <w:t>Company</w:t>
      </w:r>
      <w:r w:rsidR="000D0590">
        <w:rPr>
          <w:szCs w:val="24"/>
        </w:rPr>
        <w:t xml:space="preserve"> have</w:t>
      </w:r>
      <w:r>
        <w:rPr>
          <w:szCs w:val="24"/>
        </w:rPr>
        <w:t xml:space="preserve"> many problems especially</w:t>
      </w:r>
      <w:r w:rsidR="000D0590">
        <w:rPr>
          <w:szCs w:val="24"/>
        </w:rPr>
        <w:t xml:space="preserve"> its </w:t>
      </w:r>
      <w:r w:rsidR="00483D58">
        <w:rPr>
          <w:szCs w:val="24"/>
        </w:rPr>
        <w:t>consumers failing</w:t>
      </w:r>
      <w:r>
        <w:rPr>
          <w:szCs w:val="24"/>
        </w:rPr>
        <w:t xml:space="preserve"> to follow </w:t>
      </w:r>
      <w:r w:rsidR="000D0590">
        <w:rPr>
          <w:szCs w:val="24"/>
        </w:rPr>
        <w:t>laborers</w:t>
      </w:r>
      <w:r>
        <w:rPr>
          <w:szCs w:val="24"/>
        </w:rPr>
        <w:t xml:space="preserve"> laws on keeping the employees welfare.</w:t>
      </w:r>
      <w:r w:rsidR="00483D58">
        <w:rPr>
          <w:szCs w:val="24"/>
        </w:rPr>
        <w:t xml:space="preserve"> </w:t>
      </w:r>
      <w:r>
        <w:rPr>
          <w:szCs w:val="24"/>
        </w:rPr>
        <w:t xml:space="preserve">Employees working </w:t>
      </w:r>
      <w:r w:rsidR="00483D58">
        <w:rPr>
          <w:szCs w:val="24"/>
        </w:rPr>
        <w:t>conditions which have</w:t>
      </w:r>
      <w:r>
        <w:rPr>
          <w:szCs w:val="24"/>
        </w:rPr>
        <w:t xml:space="preserve"> became the major problem faced by </w:t>
      </w:r>
      <w:proofErr w:type="spellStart"/>
      <w:r>
        <w:rPr>
          <w:szCs w:val="24"/>
        </w:rPr>
        <w:t>Foxcon</w:t>
      </w:r>
      <w:proofErr w:type="spellEnd"/>
      <w:r>
        <w:rPr>
          <w:szCs w:val="24"/>
        </w:rPr>
        <w:t xml:space="preserve"> associated factories.</w:t>
      </w:r>
      <w:r w:rsidR="00483D58">
        <w:rPr>
          <w:szCs w:val="24"/>
        </w:rPr>
        <w:t xml:space="preserve"> </w:t>
      </w:r>
      <w:r w:rsidR="007A7969">
        <w:rPr>
          <w:szCs w:val="24"/>
        </w:rPr>
        <w:t>Environmental conditions which good for human being health,</w:t>
      </w:r>
      <w:r w:rsidR="00483D58">
        <w:rPr>
          <w:szCs w:val="24"/>
        </w:rPr>
        <w:t xml:space="preserve"> </w:t>
      </w:r>
      <w:proofErr w:type="spellStart"/>
      <w:r w:rsidR="007A7969">
        <w:rPr>
          <w:szCs w:val="24"/>
        </w:rPr>
        <w:t>Foxcon</w:t>
      </w:r>
      <w:proofErr w:type="spellEnd"/>
      <w:r w:rsidR="000D0590">
        <w:rPr>
          <w:szCs w:val="24"/>
        </w:rPr>
        <w:t xml:space="preserve"> associated companies</w:t>
      </w:r>
      <w:r w:rsidR="007A7969">
        <w:rPr>
          <w:szCs w:val="24"/>
        </w:rPr>
        <w:t xml:space="preserve"> does not consider this because technology used affects </w:t>
      </w:r>
      <w:r w:rsidR="00483D58">
        <w:rPr>
          <w:szCs w:val="24"/>
        </w:rPr>
        <w:t>employee’s</w:t>
      </w:r>
      <w:r w:rsidR="007A7969">
        <w:rPr>
          <w:szCs w:val="24"/>
        </w:rPr>
        <w:t xml:space="preserve"> health.</w:t>
      </w:r>
      <w:r w:rsidR="00483D58">
        <w:rPr>
          <w:szCs w:val="24"/>
        </w:rPr>
        <w:t xml:space="preserve"> Workers being forced to work for extra hours with compensation were</w:t>
      </w:r>
      <w:r w:rsidR="007A7969">
        <w:rPr>
          <w:szCs w:val="24"/>
        </w:rPr>
        <w:t xml:space="preserve"> another problem Apple faced from its supplier,</w:t>
      </w:r>
      <w:r w:rsidR="00483D58">
        <w:rPr>
          <w:szCs w:val="24"/>
        </w:rPr>
        <w:t xml:space="preserve"> </w:t>
      </w:r>
      <w:r w:rsidR="007A7969">
        <w:rPr>
          <w:szCs w:val="24"/>
        </w:rPr>
        <w:t>Chinese legal rules states that average worker should work for forty nine hours per</w:t>
      </w:r>
      <w:r w:rsidR="000D0590">
        <w:rPr>
          <w:szCs w:val="24"/>
        </w:rPr>
        <w:t xml:space="preserve"> week while in Apple </w:t>
      </w:r>
      <w:r w:rsidR="00483D58">
        <w:rPr>
          <w:szCs w:val="24"/>
        </w:rPr>
        <w:t>Company</w:t>
      </w:r>
      <w:r w:rsidR="000D0590">
        <w:rPr>
          <w:szCs w:val="24"/>
        </w:rPr>
        <w:t xml:space="preserve"> workers have been working</w:t>
      </w:r>
      <w:r w:rsidR="007A7969">
        <w:rPr>
          <w:szCs w:val="24"/>
        </w:rPr>
        <w:t xml:space="preserve"> more than legal average hours.</w:t>
      </w:r>
      <w:r w:rsidR="00483D58">
        <w:rPr>
          <w:szCs w:val="24"/>
        </w:rPr>
        <w:t xml:space="preserve"> </w:t>
      </w:r>
      <w:r w:rsidR="00757EDA">
        <w:rPr>
          <w:szCs w:val="24"/>
        </w:rPr>
        <w:t xml:space="preserve">Child </w:t>
      </w:r>
      <w:r w:rsidR="0010103C">
        <w:rPr>
          <w:szCs w:val="24"/>
        </w:rPr>
        <w:t>labor</w:t>
      </w:r>
      <w:r w:rsidR="00757EDA">
        <w:rPr>
          <w:szCs w:val="24"/>
        </w:rPr>
        <w:t xml:space="preserve"> is also another </w:t>
      </w:r>
      <w:r w:rsidR="00757EDA">
        <w:rPr>
          <w:szCs w:val="24"/>
        </w:rPr>
        <w:lastRenderedPageBreak/>
        <w:t>problem.</w:t>
      </w:r>
      <w:r w:rsidR="00483D58">
        <w:rPr>
          <w:szCs w:val="24"/>
        </w:rPr>
        <w:t xml:space="preserve"> </w:t>
      </w:r>
      <w:r w:rsidR="00757EDA">
        <w:rPr>
          <w:szCs w:val="24"/>
        </w:rPr>
        <w:t xml:space="preserve">Apple has been found to be employing young people whom should going with their studies because </w:t>
      </w:r>
      <w:r w:rsidR="00483D58">
        <w:rPr>
          <w:szCs w:val="24"/>
        </w:rPr>
        <w:t>they</w:t>
      </w:r>
      <w:r w:rsidR="00757EDA">
        <w:rPr>
          <w:szCs w:val="24"/>
        </w:rPr>
        <w:t xml:space="preserve"> provide cheap </w:t>
      </w:r>
      <w:proofErr w:type="spellStart"/>
      <w:r w:rsidR="00757EDA">
        <w:rPr>
          <w:szCs w:val="24"/>
        </w:rPr>
        <w:t>labour</w:t>
      </w:r>
      <w:proofErr w:type="spellEnd"/>
      <w:r w:rsidR="00757EDA">
        <w:rPr>
          <w:szCs w:val="24"/>
        </w:rPr>
        <w:t>,</w:t>
      </w:r>
      <w:r w:rsidR="00483D58">
        <w:rPr>
          <w:szCs w:val="24"/>
        </w:rPr>
        <w:t xml:space="preserve"> </w:t>
      </w:r>
      <w:proofErr w:type="spellStart"/>
      <w:r w:rsidR="00757EDA">
        <w:rPr>
          <w:szCs w:val="24"/>
        </w:rPr>
        <w:t>Foxcon</w:t>
      </w:r>
      <w:proofErr w:type="spellEnd"/>
      <w:r w:rsidR="00757EDA">
        <w:rPr>
          <w:szCs w:val="24"/>
        </w:rPr>
        <w:t xml:space="preserve"> being Apple supplier require its members to abide by rule of law by keeping employees welfare.</w:t>
      </w:r>
    </w:p>
    <w:p w:rsidR="00483D58" w:rsidRDefault="00757EDA" w:rsidP="007C7668">
      <w:pPr>
        <w:rPr>
          <w:szCs w:val="24"/>
        </w:rPr>
      </w:pPr>
      <w:r>
        <w:rPr>
          <w:szCs w:val="24"/>
        </w:rPr>
        <w:t xml:space="preserve">  </w:t>
      </w:r>
      <w:r w:rsidR="00FF0034">
        <w:rPr>
          <w:szCs w:val="24"/>
        </w:rPr>
        <w:t xml:space="preserve"> Low wage payment is problem in Apple </w:t>
      </w:r>
      <w:r w:rsidR="00483D58">
        <w:rPr>
          <w:szCs w:val="24"/>
        </w:rPr>
        <w:t>Company</w:t>
      </w:r>
      <w:r w:rsidR="00FF0034">
        <w:rPr>
          <w:szCs w:val="24"/>
        </w:rPr>
        <w:t>.</w:t>
      </w:r>
      <w:r w:rsidR="00483D58">
        <w:rPr>
          <w:szCs w:val="24"/>
        </w:rPr>
        <w:t xml:space="preserve"> </w:t>
      </w:r>
      <w:r w:rsidR="00FF0034">
        <w:rPr>
          <w:szCs w:val="24"/>
        </w:rPr>
        <w:t xml:space="preserve">The company has been blame of exploiting workers because they trying to maximize profit in expense of cheap </w:t>
      </w:r>
      <w:r w:rsidR="0010103C">
        <w:rPr>
          <w:szCs w:val="24"/>
        </w:rPr>
        <w:t>labor</w:t>
      </w:r>
      <w:r w:rsidR="00FF0034">
        <w:rPr>
          <w:szCs w:val="24"/>
        </w:rPr>
        <w:t xml:space="preserve"> which arise to many opinions from its suppliers.</w:t>
      </w:r>
      <w:r w:rsidR="00483D58">
        <w:rPr>
          <w:szCs w:val="24"/>
        </w:rPr>
        <w:t xml:space="preserve"> </w:t>
      </w:r>
      <w:r w:rsidR="00FF0034">
        <w:rPr>
          <w:szCs w:val="24"/>
        </w:rPr>
        <w:t>Workers are being treated in military style which includes monitoring tasks with stopwatch,</w:t>
      </w:r>
      <w:r w:rsidR="00483D58">
        <w:rPr>
          <w:szCs w:val="24"/>
        </w:rPr>
        <w:t xml:space="preserve"> </w:t>
      </w:r>
      <w:r w:rsidR="00FF0034">
        <w:rPr>
          <w:szCs w:val="24"/>
        </w:rPr>
        <w:t>movement in great detail and one worker sharing room with many other workers.</w:t>
      </w:r>
      <w:r w:rsidR="00483D58">
        <w:rPr>
          <w:szCs w:val="24"/>
        </w:rPr>
        <w:t xml:space="preserve"> </w:t>
      </w:r>
      <w:r w:rsidR="00FF0034">
        <w:rPr>
          <w:szCs w:val="24"/>
        </w:rPr>
        <w:t xml:space="preserve">This has been seen as inhuman and </w:t>
      </w:r>
      <w:proofErr w:type="spellStart"/>
      <w:r w:rsidR="00FF0034">
        <w:rPr>
          <w:szCs w:val="24"/>
        </w:rPr>
        <w:t>Foxcon</w:t>
      </w:r>
      <w:proofErr w:type="spellEnd"/>
      <w:r w:rsidR="00FF0034">
        <w:rPr>
          <w:szCs w:val="24"/>
        </w:rPr>
        <w:t xml:space="preserve"> which Apple main supplier total code of conduct and respect to human life.</w:t>
      </w:r>
    </w:p>
    <w:p w:rsidR="00483D58" w:rsidRDefault="00450943" w:rsidP="007C7668">
      <w:pPr>
        <w:rPr>
          <w:szCs w:val="24"/>
        </w:rPr>
      </w:pPr>
      <w:r>
        <w:rPr>
          <w:szCs w:val="24"/>
        </w:rPr>
        <w:t xml:space="preserve">  Apple </w:t>
      </w:r>
      <w:r w:rsidR="00483D58">
        <w:rPr>
          <w:szCs w:val="24"/>
        </w:rPr>
        <w:t>Company</w:t>
      </w:r>
      <w:r>
        <w:rPr>
          <w:szCs w:val="24"/>
        </w:rPr>
        <w:t xml:space="preserve"> due to many accusations of building its profits on the backs of poorly treated and underpaid workers in China can solved their problems in different ways.</w:t>
      </w:r>
      <w:r w:rsidR="00483D58">
        <w:rPr>
          <w:szCs w:val="24"/>
        </w:rPr>
        <w:t xml:space="preserve"> </w:t>
      </w:r>
      <w:r>
        <w:rPr>
          <w:szCs w:val="24"/>
        </w:rPr>
        <w:t>On long working hours problem,</w:t>
      </w:r>
      <w:r w:rsidR="00483D58">
        <w:rPr>
          <w:szCs w:val="24"/>
        </w:rPr>
        <w:t xml:space="preserve"> </w:t>
      </w:r>
      <w:r>
        <w:rPr>
          <w:szCs w:val="24"/>
        </w:rPr>
        <w:t>the company need to employ more workers and this include part time and full time workers,</w:t>
      </w:r>
      <w:r w:rsidR="00483D58">
        <w:rPr>
          <w:szCs w:val="24"/>
        </w:rPr>
        <w:t xml:space="preserve"> </w:t>
      </w:r>
      <w:r>
        <w:rPr>
          <w:szCs w:val="24"/>
        </w:rPr>
        <w:t>contract based workers should encouraged during high demand.</w:t>
      </w:r>
      <w:r w:rsidR="00483D58">
        <w:rPr>
          <w:szCs w:val="24"/>
        </w:rPr>
        <w:t xml:space="preserve"> </w:t>
      </w:r>
      <w:r>
        <w:rPr>
          <w:szCs w:val="24"/>
        </w:rPr>
        <w:t>Employing more workers would ensure that workers have enough time to rest and reduced in working hours per week according Chinese working hours limits.</w:t>
      </w:r>
      <w:r w:rsidR="00483D58">
        <w:rPr>
          <w:szCs w:val="24"/>
        </w:rPr>
        <w:t xml:space="preserve"> </w:t>
      </w:r>
      <w:r>
        <w:rPr>
          <w:szCs w:val="24"/>
        </w:rPr>
        <w:t>Overtime compensation should be done to encourage those who want to work extra time.</w:t>
      </w:r>
      <w:r w:rsidR="00483D58">
        <w:rPr>
          <w:szCs w:val="24"/>
        </w:rPr>
        <w:t xml:space="preserve"> </w:t>
      </w:r>
      <w:r>
        <w:rPr>
          <w:szCs w:val="24"/>
        </w:rPr>
        <w:t>These would only solve the issue of welfare of employees but also</w:t>
      </w:r>
      <w:r w:rsidR="00477B88">
        <w:rPr>
          <w:szCs w:val="24"/>
        </w:rPr>
        <w:t xml:space="preserve"> improve company’s productivity leading to production of quality products, which will totally increase sales.</w:t>
      </w:r>
    </w:p>
    <w:p w:rsidR="00483D58" w:rsidRDefault="0010103C" w:rsidP="007C7668">
      <w:pPr>
        <w:rPr>
          <w:szCs w:val="24"/>
        </w:rPr>
      </w:pPr>
      <w:r>
        <w:rPr>
          <w:szCs w:val="24"/>
        </w:rPr>
        <w:t xml:space="preserve"> </w:t>
      </w:r>
      <w:r w:rsidR="00477B88">
        <w:rPr>
          <w:szCs w:val="24"/>
        </w:rPr>
        <w:t xml:space="preserve"> In ensuring that there are no under aged workers in its supply chain,</w:t>
      </w:r>
      <w:r w:rsidR="00483D58">
        <w:rPr>
          <w:szCs w:val="24"/>
        </w:rPr>
        <w:t xml:space="preserve"> </w:t>
      </w:r>
      <w:r w:rsidR="00477B88">
        <w:rPr>
          <w:szCs w:val="24"/>
        </w:rPr>
        <w:t>company should fire those associated with employing children who are under age.</w:t>
      </w:r>
      <w:r w:rsidR="00483D58">
        <w:rPr>
          <w:szCs w:val="24"/>
        </w:rPr>
        <w:t xml:space="preserve"> </w:t>
      </w:r>
      <w:r w:rsidR="00477B88">
        <w:rPr>
          <w:szCs w:val="24"/>
        </w:rPr>
        <w:t>They should government arms so that they report those involve in this illegal activity.</w:t>
      </w:r>
      <w:r w:rsidR="00483D58">
        <w:rPr>
          <w:szCs w:val="24"/>
        </w:rPr>
        <w:t xml:space="preserve"> </w:t>
      </w:r>
      <w:r w:rsidR="00477B88">
        <w:rPr>
          <w:szCs w:val="24"/>
        </w:rPr>
        <w:t xml:space="preserve">They should also </w:t>
      </w:r>
      <w:r>
        <w:rPr>
          <w:szCs w:val="24"/>
        </w:rPr>
        <w:t>sponsor</w:t>
      </w:r>
      <w:r w:rsidR="00477B88">
        <w:rPr>
          <w:szCs w:val="24"/>
        </w:rPr>
        <w:t xml:space="preserve"> the </w:t>
      </w:r>
      <w:r w:rsidR="00483D58">
        <w:rPr>
          <w:szCs w:val="24"/>
        </w:rPr>
        <w:t>underage</w:t>
      </w:r>
      <w:r w:rsidR="00477B88">
        <w:rPr>
          <w:szCs w:val="24"/>
        </w:rPr>
        <w:t xml:space="preserve"> workers to continue with their studies and motivate them on securing better jobs in future.</w:t>
      </w:r>
      <w:r w:rsidR="00483D58">
        <w:rPr>
          <w:szCs w:val="24"/>
        </w:rPr>
        <w:t xml:space="preserve"> </w:t>
      </w:r>
      <w:r w:rsidR="00477B88">
        <w:rPr>
          <w:szCs w:val="24"/>
        </w:rPr>
        <w:t>Employment agencies that are forging documents to allow children</w:t>
      </w:r>
      <w:r w:rsidR="00604C85">
        <w:rPr>
          <w:szCs w:val="24"/>
        </w:rPr>
        <w:t xml:space="preserve"> to illegal work should reported to </w:t>
      </w:r>
      <w:r w:rsidR="00604C85">
        <w:rPr>
          <w:szCs w:val="24"/>
        </w:rPr>
        <w:lastRenderedPageBreak/>
        <w:t>government agencies and be banned doing business with the company.</w:t>
      </w:r>
      <w:r w:rsidR="00450943">
        <w:rPr>
          <w:szCs w:val="24"/>
        </w:rPr>
        <w:t xml:space="preserve"> </w:t>
      </w:r>
      <w:r w:rsidR="00604C85">
        <w:rPr>
          <w:szCs w:val="24"/>
        </w:rPr>
        <w:t>Children should be considered as important people in society and full of talents that can help the company in future.</w:t>
      </w:r>
    </w:p>
    <w:p w:rsidR="00604C85" w:rsidRDefault="00483D58" w:rsidP="00483D58">
      <w:pPr>
        <w:ind w:firstLine="720"/>
        <w:rPr>
          <w:szCs w:val="24"/>
        </w:rPr>
      </w:pPr>
      <w:r>
        <w:rPr>
          <w:szCs w:val="24"/>
        </w:rPr>
        <w:t>Apple workers have</w:t>
      </w:r>
      <w:r w:rsidR="00604C85">
        <w:rPr>
          <w:szCs w:val="24"/>
        </w:rPr>
        <w:t xml:space="preserve"> been complaining of crowded dormitories.</w:t>
      </w:r>
      <w:r>
        <w:rPr>
          <w:szCs w:val="24"/>
        </w:rPr>
        <w:t xml:space="preserve"> </w:t>
      </w:r>
      <w:r w:rsidR="00604C85">
        <w:rPr>
          <w:szCs w:val="24"/>
        </w:rPr>
        <w:t>This is unhealthy issue because too many people room may lead to spread of diseases easily incase of outbr</w:t>
      </w:r>
      <w:r w:rsidR="00A8306C">
        <w:rPr>
          <w:szCs w:val="24"/>
        </w:rPr>
        <w:t>eak for example tuberculosis may be spread easily because of lack of well ventilated room.</w:t>
      </w:r>
      <w:r>
        <w:rPr>
          <w:szCs w:val="24"/>
        </w:rPr>
        <w:t xml:space="preserve"> </w:t>
      </w:r>
      <w:r w:rsidR="00A8306C">
        <w:rPr>
          <w:szCs w:val="24"/>
        </w:rPr>
        <w:t>Apple should used its reserved revenue to build more housing facilities which are good for the stay of human being. Two workers should share a room or everyone with his or her room.</w:t>
      </w:r>
      <w:r>
        <w:rPr>
          <w:szCs w:val="24"/>
        </w:rPr>
        <w:t xml:space="preserve"> </w:t>
      </w:r>
      <w:r w:rsidR="00A8306C">
        <w:rPr>
          <w:szCs w:val="24"/>
        </w:rPr>
        <w:t>Health facility should be established within the firm buildings</w:t>
      </w:r>
      <w:r w:rsidR="0010103C">
        <w:rPr>
          <w:szCs w:val="24"/>
        </w:rPr>
        <w:t>, this</w:t>
      </w:r>
      <w:r w:rsidR="00A8306C">
        <w:rPr>
          <w:szCs w:val="24"/>
        </w:rPr>
        <w:t xml:space="preserve"> is for quality assurance of good health.</w:t>
      </w:r>
      <w:r>
        <w:rPr>
          <w:szCs w:val="24"/>
        </w:rPr>
        <w:t xml:space="preserve"> </w:t>
      </w:r>
      <w:r w:rsidR="00A8306C">
        <w:rPr>
          <w:szCs w:val="24"/>
        </w:rPr>
        <w:t>Employees should not take long to get medical attention</w:t>
      </w:r>
      <w:r>
        <w:rPr>
          <w:szCs w:val="24"/>
        </w:rPr>
        <w:t>, (Leopold, Todd 2016).</w:t>
      </w:r>
    </w:p>
    <w:p w:rsidR="00A8306C" w:rsidRDefault="00A8306C" w:rsidP="007C7668">
      <w:pPr>
        <w:rPr>
          <w:szCs w:val="24"/>
        </w:rPr>
      </w:pPr>
      <w:r>
        <w:rPr>
          <w:szCs w:val="24"/>
        </w:rPr>
        <w:t xml:space="preserve">  Increase in w</w:t>
      </w:r>
      <w:r w:rsidR="00CF78D9">
        <w:rPr>
          <w:szCs w:val="24"/>
        </w:rPr>
        <w:t>ages of workers.</w:t>
      </w:r>
      <w:r w:rsidR="00483D58">
        <w:rPr>
          <w:szCs w:val="24"/>
        </w:rPr>
        <w:t xml:space="preserve"> Employees were paid</w:t>
      </w:r>
      <w:r>
        <w:rPr>
          <w:szCs w:val="24"/>
        </w:rPr>
        <w:t xml:space="preserve"> reasonable salaries and on time and this would even motivate workers extra and offer quality services to the company</w:t>
      </w:r>
      <w:r w:rsidR="00201156">
        <w:rPr>
          <w:szCs w:val="24"/>
        </w:rPr>
        <w:t>.</w:t>
      </w:r>
      <w:r w:rsidR="00483D58">
        <w:rPr>
          <w:szCs w:val="24"/>
        </w:rPr>
        <w:t xml:space="preserve"> </w:t>
      </w:r>
      <w:r w:rsidR="00201156">
        <w:rPr>
          <w:szCs w:val="24"/>
        </w:rPr>
        <w:t xml:space="preserve">The company should ensure that workers have low cost of living by lowering the cost of </w:t>
      </w:r>
      <w:r w:rsidR="0010103C">
        <w:rPr>
          <w:szCs w:val="24"/>
        </w:rPr>
        <w:t>rent, food</w:t>
      </w:r>
      <w:r w:rsidR="00201156">
        <w:rPr>
          <w:szCs w:val="24"/>
        </w:rPr>
        <w:t xml:space="preserve"> and evening clothing.</w:t>
      </w:r>
      <w:r w:rsidR="00483D58">
        <w:rPr>
          <w:szCs w:val="24"/>
        </w:rPr>
        <w:t xml:space="preserve"> </w:t>
      </w:r>
      <w:r w:rsidR="00201156">
        <w:rPr>
          <w:szCs w:val="24"/>
        </w:rPr>
        <w:t>This is done by purchasing food and clothes in large stock to economies of scale.</w:t>
      </w:r>
      <w:r w:rsidR="00483D58">
        <w:rPr>
          <w:szCs w:val="24"/>
        </w:rPr>
        <w:t xml:space="preserve"> </w:t>
      </w:r>
      <w:r w:rsidR="00201156">
        <w:rPr>
          <w:szCs w:val="24"/>
        </w:rPr>
        <w:t>They should work with stakeholders to ensure that they have standard conditions</w:t>
      </w:r>
      <w:r w:rsidR="00CF78D9">
        <w:rPr>
          <w:szCs w:val="24"/>
        </w:rPr>
        <w:t>.</w:t>
      </w:r>
      <w:r w:rsidR="00483D58">
        <w:rPr>
          <w:szCs w:val="24"/>
        </w:rPr>
        <w:t xml:space="preserve"> </w:t>
      </w:r>
      <w:r w:rsidR="00CF78D9">
        <w:rPr>
          <w:szCs w:val="24"/>
        </w:rPr>
        <w:t xml:space="preserve">Students on attachment or interns should </w:t>
      </w:r>
      <w:r w:rsidR="00483D58">
        <w:rPr>
          <w:szCs w:val="24"/>
        </w:rPr>
        <w:t>give</w:t>
      </w:r>
      <w:r w:rsidR="00CF78D9">
        <w:rPr>
          <w:szCs w:val="24"/>
        </w:rPr>
        <w:t xml:space="preserve"> upkeep for their stay,</w:t>
      </w:r>
      <w:r w:rsidR="00483D58">
        <w:rPr>
          <w:szCs w:val="24"/>
        </w:rPr>
        <w:t xml:space="preserve"> </w:t>
      </w:r>
      <w:r w:rsidR="00CF78D9">
        <w:rPr>
          <w:szCs w:val="24"/>
        </w:rPr>
        <w:t xml:space="preserve">because </w:t>
      </w:r>
      <w:r w:rsidR="00483D58">
        <w:rPr>
          <w:szCs w:val="24"/>
        </w:rPr>
        <w:t>this has</w:t>
      </w:r>
      <w:r w:rsidR="00CF78D9">
        <w:rPr>
          <w:szCs w:val="24"/>
        </w:rPr>
        <w:t xml:space="preserve"> been problem where interns are exploited.</w:t>
      </w:r>
      <w:r w:rsidR="00483D58">
        <w:rPr>
          <w:szCs w:val="24"/>
        </w:rPr>
        <w:t xml:space="preserve"> </w:t>
      </w:r>
      <w:r w:rsidR="00CF78D9">
        <w:rPr>
          <w:szCs w:val="24"/>
        </w:rPr>
        <w:t>Motivating them with small amount of salary would make comfortable and being welcome hence turn their theory knowledge and skills and assist the company to grow.</w:t>
      </w:r>
    </w:p>
    <w:p w:rsidR="0010103C" w:rsidRDefault="0010103C" w:rsidP="007C7668">
      <w:pPr>
        <w:rPr>
          <w:szCs w:val="24"/>
        </w:rPr>
      </w:pPr>
    </w:p>
    <w:p w:rsidR="0010103C" w:rsidRDefault="0010103C" w:rsidP="007C7668">
      <w:pPr>
        <w:rPr>
          <w:szCs w:val="24"/>
        </w:rPr>
      </w:pPr>
    </w:p>
    <w:p w:rsidR="0010103C" w:rsidRDefault="0010103C" w:rsidP="007C7668">
      <w:pPr>
        <w:rPr>
          <w:szCs w:val="24"/>
        </w:rPr>
      </w:pPr>
    </w:p>
    <w:p w:rsidR="0010103C" w:rsidRDefault="0010103C" w:rsidP="007C7668">
      <w:pPr>
        <w:rPr>
          <w:szCs w:val="24"/>
        </w:rPr>
      </w:pPr>
    </w:p>
    <w:p w:rsidR="0010103C" w:rsidRDefault="0010103C" w:rsidP="007C7668">
      <w:pPr>
        <w:rPr>
          <w:szCs w:val="24"/>
        </w:rPr>
      </w:pPr>
    </w:p>
    <w:p w:rsidR="0010103C" w:rsidRDefault="0010103C" w:rsidP="007C7668">
      <w:pPr>
        <w:rPr>
          <w:szCs w:val="24"/>
        </w:rPr>
      </w:pPr>
    </w:p>
    <w:p w:rsidR="0010103C" w:rsidRDefault="0010103C" w:rsidP="0010103C">
      <w:pPr>
        <w:jc w:val="center"/>
        <w:rPr>
          <w:szCs w:val="24"/>
        </w:rPr>
      </w:pPr>
      <w:r>
        <w:rPr>
          <w:szCs w:val="24"/>
        </w:rPr>
        <w:lastRenderedPageBreak/>
        <w:t>WORK CITATION</w:t>
      </w:r>
    </w:p>
    <w:p w:rsidR="0010103C" w:rsidRDefault="0010103C" w:rsidP="0010103C">
      <w:pPr>
        <w:rPr>
          <w:szCs w:val="24"/>
        </w:rPr>
      </w:pPr>
      <w:r>
        <w:rPr>
          <w:szCs w:val="24"/>
        </w:rPr>
        <w:t>1</w:t>
      </w:r>
      <w:proofErr w:type="gramStart"/>
      <w:r>
        <w:rPr>
          <w:szCs w:val="24"/>
        </w:rPr>
        <w:t>:Christoph</w:t>
      </w:r>
      <w:proofErr w:type="gramEnd"/>
      <w:r>
        <w:rPr>
          <w:szCs w:val="24"/>
        </w:rPr>
        <w:t xml:space="preserve"> Dernbach(2008-06-12), </w:t>
      </w:r>
      <w:r w:rsidRPr="00C83B2D">
        <w:rPr>
          <w:i/>
          <w:szCs w:val="24"/>
        </w:rPr>
        <w:t xml:space="preserve">Steve </w:t>
      </w:r>
      <w:proofErr w:type="spellStart"/>
      <w:r w:rsidRPr="00C83B2D">
        <w:rPr>
          <w:i/>
          <w:szCs w:val="24"/>
        </w:rPr>
        <w:t>Jobs</w:t>
      </w:r>
      <w:r w:rsidR="00C83B2D" w:rsidRPr="00C83B2D">
        <w:rPr>
          <w:i/>
          <w:szCs w:val="24"/>
        </w:rPr>
        <w:t>:Good</w:t>
      </w:r>
      <w:proofErr w:type="spellEnd"/>
      <w:r w:rsidR="00C83B2D" w:rsidRPr="00C83B2D">
        <w:rPr>
          <w:i/>
          <w:szCs w:val="24"/>
        </w:rPr>
        <w:t xml:space="preserve"> artists copy great artists </w:t>
      </w:r>
      <w:proofErr w:type="spellStart"/>
      <w:r w:rsidR="00C83B2D" w:rsidRPr="00C83B2D">
        <w:rPr>
          <w:i/>
          <w:szCs w:val="24"/>
        </w:rPr>
        <w:t>steal</w:t>
      </w:r>
      <w:r w:rsidR="00C83B2D">
        <w:rPr>
          <w:szCs w:val="24"/>
        </w:rPr>
        <w:t>.Retrieved</w:t>
      </w:r>
      <w:proofErr w:type="spellEnd"/>
      <w:r w:rsidR="00C83B2D">
        <w:rPr>
          <w:szCs w:val="24"/>
        </w:rPr>
        <w:t xml:space="preserve"> 2016-12-11</w:t>
      </w:r>
    </w:p>
    <w:p w:rsidR="00C83B2D" w:rsidRDefault="00C83B2D" w:rsidP="0010103C">
      <w:pPr>
        <w:rPr>
          <w:szCs w:val="24"/>
        </w:rPr>
      </w:pPr>
      <w:r>
        <w:rPr>
          <w:szCs w:val="24"/>
        </w:rPr>
        <w:t>2</w:t>
      </w:r>
      <w:r w:rsidR="00483D58">
        <w:rPr>
          <w:szCs w:val="24"/>
        </w:rPr>
        <w:t>: Williams, Rhiannon</w:t>
      </w:r>
      <w:r>
        <w:rPr>
          <w:szCs w:val="24"/>
        </w:rPr>
        <w:t>(April 1</w:t>
      </w:r>
      <w:proofErr w:type="gramStart"/>
      <w:r>
        <w:rPr>
          <w:szCs w:val="24"/>
        </w:rPr>
        <w:t>,2015</w:t>
      </w:r>
      <w:proofErr w:type="gramEnd"/>
      <w:r>
        <w:rPr>
          <w:szCs w:val="24"/>
        </w:rPr>
        <w:t>) “Apple Celebrates 39</w:t>
      </w:r>
      <w:r w:rsidRPr="00C83B2D">
        <w:rPr>
          <w:szCs w:val="24"/>
          <w:vertAlign w:val="superscript"/>
        </w:rPr>
        <w:t>th</w:t>
      </w:r>
      <w:r>
        <w:rPr>
          <w:szCs w:val="24"/>
        </w:rPr>
        <w:t xml:space="preserve"> year on April 1”</w:t>
      </w:r>
      <w:r w:rsidRPr="00C83B2D">
        <w:rPr>
          <w:i/>
          <w:szCs w:val="24"/>
        </w:rPr>
        <w:t xml:space="preserve">The </w:t>
      </w:r>
      <w:proofErr w:type="spellStart"/>
      <w:r w:rsidRPr="00C83B2D">
        <w:rPr>
          <w:i/>
          <w:szCs w:val="24"/>
        </w:rPr>
        <w:t>Telegraph</w:t>
      </w:r>
      <w:r>
        <w:rPr>
          <w:szCs w:val="24"/>
        </w:rPr>
        <w:t>.Telegraph</w:t>
      </w:r>
      <w:proofErr w:type="spellEnd"/>
      <w:r>
        <w:rPr>
          <w:szCs w:val="24"/>
        </w:rPr>
        <w:t xml:space="preserve"> Media </w:t>
      </w:r>
      <w:proofErr w:type="spellStart"/>
      <w:r>
        <w:rPr>
          <w:szCs w:val="24"/>
        </w:rPr>
        <w:t>Group.Retrieved</w:t>
      </w:r>
      <w:proofErr w:type="spellEnd"/>
      <w:r>
        <w:rPr>
          <w:szCs w:val="24"/>
        </w:rPr>
        <w:t xml:space="preserve"> July 9,2017</w:t>
      </w:r>
    </w:p>
    <w:p w:rsidR="00C83B2D" w:rsidRPr="00C83B2D" w:rsidRDefault="00C83B2D" w:rsidP="0010103C">
      <w:pPr>
        <w:rPr>
          <w:szCs w:val="24"/>
        </w:rPr>
      </w:pPr>
      <w:r>
        <w:rPr>
          <w:szCs w:val="24"/>
        </w:rPr>
        <w:t>3</w:t>
      </w:r>
      <w:r w:rsidR="00095CF7">
        <w:rPr>
          <w:szCs w:val="24"/>
        </w:rPr>
        <w:t xml:space="preserve">: </w:t>
      </w:r>
      <w:proofErr w:type="spellStart"/>
      <w:r w:rsidR="00095CF7">
        <w:rPr>
          <w:szCs w:val="24"/>
        </w:rPr>
        <w:t>Leopold</w:t>
      </w:r>
      <w:proofErr w:type="gramStart"/>
      <w:r w:rsidR="00095CF7">
        <w:rPr>
          <w:szCs w:val="24"/>
        </w:rPr>
        <w:t>,Todd</w:t>
      </w:r>
      <w:proofErr w:type="spellEnd"/>
      <w:proofErr w:type="gramEnd"/>
      <w:r w:rsidR="00095CF7">
        <w:rPr>
          <w:szCs w:val="24"/>
        </w:rPr>
        <w:t>(February 3,2016) “Why is 2006 is not like 1984.CNN.Retrieved April 18,2017.</w:t>
      </w:r>
    </w:p>
    <w:p w:rsidR="007C7668" w:rsidRPr="007C7668" w:rsidRDefault="007C7668" w:rsidP="007C7668">
      <w:pPr>
        <w:rPr>
          <w:szCs w:val="24"/>
        </w:rPr>
      </w:pPr>
    </w:p>
    <w:p w:rsidR="00922353" w:rsidRPr="00141B44" w:rsidRDefault="00922353" w:rsidP="00141B44">
      <w:pPr>
        <w:rPr>
          <w:szCs w:val="24"/>
        </w:rPr>
      </w:pPr>
    </w:p>
    <w:p w:rsidR="00922353" w:rsidRPr="00141B44" w:rsidRDefault="00922353" w:rsidP="00141B44">
      <w:pPr>
        <w:pStyle w:val="NormalWeb"/>
        <w:spacing w:line="480" w:lineRule="auto"/>
      </w:pPr>
    </w:p>
    <w:p w:rsidR="00922353" w:rsidRPr="00141B44" w:rsidRDefault="00922353" w:rsidP="00141B44">
      <w:pPr>
        <w:pStyle w:val="NormalWeb"/>
        <w:spacing w:line="480" w:lineRule="auto"/>
      </w:pPr>
      <w:r w:rsidRPr="00141B44">
        <w:t xml:space="preserve"> </w:t>
      </w:r>
    </w:p>
    <w:p w:rsidR="00922353" w:rsidRPr="00141B44" w:rsidRDefault="00922353" w:rsidP="00141B44">
      <w:pPr>
        <w:pStyle w:val="NormalWeb"/>
        <w:spacing w:line="480" w:lineRule="auto"/>
      </w:pPr>
    </w:p>
    <w:p w:rsidR="00922353" w:rsidRPr="00141B44" w:rsidRDefault="00922353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"/>
      </w:tblGrid>
      <w:tr w:rsidR="00922353" w:rsidRPr="00141B44" w:rsidTr="00922353">
        <w:trPr>
          <w:tblCellSpacing w:w="15" w:type="dxa"/>
        </w:trPr>
        <w:tc>
          <w:tcPr>
            <w:tcW w:w="90" w:type="dxa"/>
            <w:vAlign w:val="center"/>
            <w:hideMark/>
          </w:tcPr>
          <w:p w:rsidR="00922353" w:rsidRPr="00141B44" w:rsidRDefault="00922353" w:rsidP="00141B44">
            <w:pPr>
              <w:rPr>
                <w:rFonts w:eastAsia="Times New Roman"/>
                <w:szCs w:val="24"/>
              </w:rPr>
            </w:pPr>
          </w:p>
        </w:tc>
      </w:tr>
      <w:tr w:rsidR="00922353" w:rsidRPr="00141B44" w:rsidTr="00922353">
        <w:trPr>
          <w:tblCellSpacing w:w="15" w:type="dxa"/>
        </w:trPr>
        <w:tc>
          <w:tcPr>
            <w:tcW w:w="90" w:type="dxa"/>
            <w:vAlign w:val="center"/>
            <w:hideMark/>
          </w:tcPr>
          <w:p w:rsidR="00922353" w:rsidRPr="00141B44" w:rsidRDefault="00922353" w:rsidP="00141B44">
            <w:pPr>
              <w:rPr>
                <w:rFonts w:eastAsia="Times New Roman"/>
                <w:szCs w:val="24"/>
              </w:rPr>
            </w:pPr>
            <w:r w:rsidRPr="00141B44">
              <w:rPr>
                <w:rFonts w:eastAsia="Times New Roman"/>
                <w:szCs w:val="24"/>
              </w:rPr>
              <w:t>.</w:t>
            </w:r>
          </w:p>
        </w:tc>
      </w:tr>
    </w:tbl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p w:rsidR="00AD202D" w:rsidRPr="00141B44" w:rsidRDefault="00AD202D" w:rsidP="00141B44">
      <w:pPr>
        <w:pStyle w:val="NormalWeb"/>
        <w:spacing w:line="480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AD202D" w:rsidRPr="00141B44" w:rsidTr="00AD20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202D" w:rsidRPr="00141B44" w:rsidRDefault="00AD202D" w:rsidP="00141B44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</w:p>
        </w:tc>
      </w:tr>
    </w:tbl>
    <w:p w:rsidR="005206B1" w:rsidRPr="00141B44" w:rsidRDefault="005206B1" w:rsidP="00141B44">
      <w:pPr>
        <w:rPr>
          <w:szCs w:val="24"/>
        </w:rPr>
      </w:pPr>
    </w:p>
    <w:sectPr w:rsidR="005206B1" w:rsidRPr="00141B44" w:rsidSect="00374C1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E40" w:rsidRDefault="009A7E40" w:rsidP="005206B1">
      <w:pPr>
        <w:spacing w:line="240" w:lineRule="auto"/>
      </w:pPr>
      <w:r>
        <w:separator/>
      </w:r>
    </w:p>
  </w:endnote>
  <w:endnote w:type="continuationSeparator" w:id="0">
    <w:p w:rsidR="009A7E40" w:rsidRDefault="009A7E40" w:rsidP="005206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E40" w:rsidRDefault="009A7E40" w:rsidP="005206B1">
      <w:pPr>
        <w:spacing w:line="240" w:lineRule="auto"/>
      </w:pPr>
      <w:r>
        <w:separator/>
      </w:r>
    </w:p>
  </w:footnote>
  <w:footnote w:type="continuationSeparator" w:id="0">
    <w:p w:rsidR="009A7E40" w:rsidRDefault="009A7E40" w:rsidP="005206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B2D" w:rsidRDefault="00C83B2D">
    <w:pPr>
      <w:pStyle w:val="Header"/>
      <w:jc w:val="right"/>
    </w:pPr>
    <w:r>
      <w:t xml:space="preserve">Last Name </w:t>
    </w:r>
    <w:sdt>
      <w:sdtPr>
        <w:id w:val="37443305"/>
        <w:docPartObj>
          <w:docPartGallery w:val="Page Numbers (Top of Page)"/>
          <w:docPartUnique/>
        </w:docPartObj>
      </w:sdtPr>
      <w:sdtContent>
        <w:fldSimple w:instr=" PAGE   \* MERGEFORMAT ">
          <w:r w:rsidR="00483D58">
            <w:rPr>
              <w:noProof/>
            </w:rPr>
            <w:t>4</w:t>
          </w:r>
        </w:fldSimple>
      </w:sdtContent>
    </w:sdt>
  </w:p>
  <w:p w:rsidR="00C83B2D" w:rsidRDefault="00C83B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04DA0"/>
    <w:multiLevelType w:val="multilevel"/>
    <w:tmpl w:val="703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92C7A"/>
    <w:multiLevelType w:val="multilevel"/>
    <w:tmpl w:val="190A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7D17E9"/>
    <w:multiLevelType w:val="multilevel"/>
    <w:tmpl w:val="D138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EC082F"/>
    <w:multiLevelType w:val="multilevel"/>
    <w:tmpl w:val="3402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Oy9B2AcSZYlJi9tynt/SvVK1+B0oQiAYBMk2JBAEOzBiM3mkuwdaUcjKasqgcplVmVdZhZAzO2dvPfee++999577733ujudTif33/8/XGZkAWz2zkrayZ4hgKrIHz9+fB8/In7xR0+zNnuZ1e1JtV62Hz3a/SX/TwAAAP//ASGhMhMAAAA="/>
    <w:docVar w:name="__Grammarly_42___1" w:val="H4sIAAAAAAAEAOy9B2AcSZYlJi9tynt/SvVK1+B0oQiAYBMk2JBAEOzBiM3mkuwdaUcjKasqgcplVmVdZhZAzO2dvPfee++999577733ujudTif33/8/XGZkAWz2zkrayZ4hgKrIHz9+fB8/In7xR0+r6dnso0cf7d7bOfj00z36/8ODTx/s7T+499Hoo9d50xTVEg12f8n/EwAA//8EmePQLAAAAA=="/>
  </w:docVars>
  <w:rsids>
    <w:rsidRoot w:val="00F06FF7"/>
    <w:rsid w:val="00032230"/>
    <w:rsid w:val="00056DCD"/>
    <w:rsid w:val="00057CF4"/>
    <w:rsid w:val="00095CF7"/>
    <w:rsid w:val="000A03BA"/>
    <w:rsid w:val="000A4EA4"/>
    <w:rsid w:val="000D0590"/>
    <w:rsid w:val="000D12EF"/>
    <w:rsid w:val="000E4B37"/>
    <w:rsid w:val="0010103C"/>
    <w:rsid w:val="00127DF9"/>
    <w:rsid w:val="00141B44"/>
    <w:rsid w:val="001B6082"/>
    <w:rsid w:val="00201156"/>
    <w:rsid w:val="0025204B"/>
    <w:rsid w:val="0035616C"/>
    <w:rsid w:val="00374C1D"/>
    <w:rsid w:val="00382A45"/>
    <w:rsid w:val="00402E79"/>
    <w:rsid w:val="0041025C"/>
    <w:rsid w:val="0042288B"/>
    <w:rsid w:val="00450943"/>
    <w:rsid w:val="00477B88"/>
    <w:rsid w:val="00483D58"/>
    <w:rsid w:val="004D64E1"/>
    <w:rsid w:val="004F67CE"/>
    <w:rsid w:val="005206B1"/>
    <w:rsid w:val="00565B04"/>
    <w:rsid w:val="00577F45"/>
    <w:rsid w:val="005A6FEA"/>
    <w:rsid w:val="005D7DFA"/>
    <w:rsid w:val="00604C85"/>
    <w:rsid w:val="007028AE"/>
    <w:rsid w:val="0072171F"/>
    <w:rsid w:val="00757EDA"/>
    <w:rsid w:val="007A7969"/>
    <w:rsid w:val="007C7668"/>
    <w:rsid w:val="00886D69"/>
    <w:rsid w:val="00891AB1"/>
    <w:rsid w:val="008B51FB"/>
    <w:rsid w:val="00922353"/>
    <w:rsid w:val="009A7E40"/>
    <w:rsid w:val="009C0B76"/>
    <w:rsid w:val="00A0284A"/>
    <w:rsid w:val="00A209DA"/>
    <w:rsid w:val="00A8306C"/>
    <w:rsid w:val="00A8658C"/>
    <w:rsid w:val="00AA30E1"/>
    <w:rsid w:val="00AB76FE"/>
    <w:rsid w:val="00AD202D"/>
    <w:rsid w:val="00AF0917"/>
    <w:rsid w:val="00B22EA1"/>
    <w:rsid w:val="00B67BEF"/>
    <w:rsid w:val="00BE28DD"/>
    <w:rsid w:val="00C83B2D"/>
    <w:rsid w:val="00CC4190"/>
    <w:rsid w:val="00CE120A"/>
    <w:rsid w:val="00CE14EE"/>
    <w:rsid w:val="00CF78D9"/>
    <w:rsid w:val="00D21702"/>
    <w:rsid w:val="00D73692"/>
    <w:rsid w:val="00E45D0B"/>
    <w:rsid w:val="00E655AC"/>
    <w:rsid w:val="00E70920"/>
    <w:rsid w:val="00E97FC5"/>
    <w:rsid w:val="00EE416D"/>
    <w:rsid w:val="00F06FF7"/>
    <w:rsid w:val="00FC07C6"/>
    <w:rsid w:val="00FD3C7A"/>
    <w:rsid w:val="00FD6A9F"/>
    <w:rsid w:val="00FF0034"/>
    <w:rsid w:val="00FF4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6B1"/>
    <w:pPr>
      <w:spacing w:after="0" w:line="48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6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6B1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206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06B1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886D6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91AB1"/>
    <w:rPr>
      <w:color w:val="0000FF"/>
      <w:u w:val="single"/>
    </w:rPr>
  </w:style>
  <w:style w:type="character" w:customStyle="1" w:styleId="reference-text">
    <w:name w:val="reference-text"/>
    <w:basedOn w:val="DefaultParagraphFont"/>
    <w:rsid w:val="00B67BEF"/>
  </w:style>
  <w:style w:type="character" w:styleId="HTMLCite">
    <w:name w:val="HTML Cite"/>
    <w:basedOn w:val="DefaultParagraphFont"/>
    <w:uiPriority w:val="99"/>
    <w:semiHidden/>
    <w:unhideWhenUsed/>
    <w:rsid w:val="00B67BEF"/>
    <w:rPr>
      <w:i/>
      <w:iCs/>
    </w:rPr>
  </w:style>
  <w:style w:type="character" w:customStyle="1" w:styleId="reference-accessdate">
    <w:name w:val="reference-accessdate"/>
    <w:basedOn w:val="DefaultParagraphFont"/>
    <w:rsid w:val="00B67BEF"/>
  </w:style>
  <w:style w:type="character" w:customStyle="1" w:styleId="nowrap">
    <w:name w:val="nowrap"/>
    <w:basedOn w:val="DefaultParagraphFont"/>
    <w:rsid w:val="00B67B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GONY%20ROGGONY\Downloads\ML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D4DBE-695A-4B47-B161-3078B06A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</Template>
  <TotalTime>9</TotalTime>
  <Pages>6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ROGGONY ROGGONY</dc:creator>
  <cp:lastModifiedBy>FRANK</cp:lastModifiedBy>
  <cp:revision>2</cp:revision>
  <dcterms:created xsi:type="dcterms:W3CDTF">2018-03-03T01:05:00Z</dcterms:created>
  <dcterms:modified xsi:type="dcterms:W3CDTF">2018-03-03T01:05:00Z</dcterms:modified>
</cp:coreProperties>
</file>